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B52F60" w:rsidRPr="005954DF" w14:paraId="243391B1" w14:textId="77777777" w:rsidTr="005954DF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779EDA8F" w14:textId="274C4F0C" w:rsidR="003735BB" w:rsidRPr="005954DF" w:rsidRDefault="00370B84" w:rsidP="00D932BD">
            <w:pPr>
              <w:pStyle w:val="RGSTitle"/>
              <w:framePr w:hSpace="0" w:wrap="auto" w:vAnchor="margin" w:hAnchor="text" w:xAlign="left" w:yAlign="inline"/>
            </w:pPr>
            <w:r>
              <w:t>Mapping population and migration in Bangladesh</w:t>
            </w:r>
          </w:p>
        </w:tc>
      </w:tr>
    </w:tbl>
    <w:p w14:paraId="696902F3" w14:textId="77777777" w:rsidR="00C02692" w:rsidRDefault="00C02692" w:rsidP="001C3205"/>
    <w:p w14:paraId="7CA30156" w14:textId="77777777" w:rsidR="00C02692" w:rsidRDefault="00C02692" w:rsidP="001C3205">
      <w:pPr>
        <w:sectPr w:rsidR="00C02692" w:rsidSect="00002564">
          <w:headerReference w:type="default" r:id="rId7"/>
          <w:type w:val="continuous"/>
          <w:pgSz w:w="11907" w:h="16840" w:code="9"/>
          <w:pgMar w:top="3544" w:right="1418" w:bottom="907" w:left="1418" w:header="709" w:footer="510" w:gutter="0"/>
          <w:cols w:space="708"/>
          <w:docGrid w:linePitch="360"/>
        </w:sectPr>
      </w:pPr>
    </w:p>
    <w:p w14:paraId="14773103" w14:textId="3BB2D650" w:rsidR="00C02692" w:rsidRDefault="00370B84" w:rsidP="00CD7052">
      <w:r>
        <w:t>Resource to accompany the Migrants on the margins teaching resource ‘Mapping Population and migration in Bangladesh.ppt’</w:t>
      </w:r>
    </w:p>
    <w:p w14:paraId="56D4889D" w14:textId="7E5C945D" w:rsidR="00370B84" w:rsidRDefault="00370B84" w:rsidP="00CD7052">
      <w:r w:rsidRPr="00370B84">
        <w:drawing>
          <wp:anchor distT="0" distB="0" distL="114300" distR="114300" simplePos="0" relativeHeight="251658240" behindDoc="0" locked="0" layoutInCell="1" allowOverlap="1" wp14:anchorId="0CE65F99" wp14:editId="1AC54848">
            <wp:simplePos x="0" y="0"/>
            <wp:positionH relativeFrom="column">
              <wp:posOffset>1144270</wp:posOffset>
            </wp:positionH>
            <wp:positionV relativeFrom="paragraph">
              <wp:posOffset>125095</wp:posOffset>
            </wp:positionV>
            <wp:extent cx="3888432" cy="5082249"/>
            <wp:effectExtent l="0" t="0" r="0" b="4445"/>
            <wp:wrapNone/>
            <wp:docPr id="2" name="Picture 1">
              <a:hlinkClick xmlns:a="http://schemas.openxmlformats.org/drawingml/2006/main" r:id="rId8"/>
              <a:extLst xmlns:a="http://schemas.openxmlformats.org/drawingml/2006/main">
                <a:ext uri="{FF2B5EF4-FFF2-40B4-BE49-F238E27FC236}">
                  <a16:creationId xmlns:a16="http://schemas.microsoft.com/office/drawing/2014/main" id="{463FAF18-5D3A-4CB2-8BBE-82B9D2E8D8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hlinkClick r:id="rId8"/>
                      <a:extLst>
                        <a:ext uri="{FF2B5EF4-FFF2-40B4-BE49-F238E27FC236}">
                          <a16:creationId xmlns:a16="http://schemas.microsoft.com/office/drawing/2014/main" id="{463FAF18-5D3A-4CB2-8BBE-82B9D2E8D8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432" cy="5082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E92B2D" w14:textId="162757B6" w:rsidR="00370B84" w:rsidRDefault="00370B84" w:rsidP="00CD7052"/>
    <w:p w14:paraId="70CE329E" w14:textId="77777777" w:rsidR="00370B84" w:rsidRDefault="00370B84" w:rsidP="00EE2C15"/>
    <w:p w14:paraId="0316AABB" w14:textId="77777777" w:rsidR="00370B84" w:rsidRDefault="00370B84" w:rsidP="00EE2C15"/>
    <w:p w14:paraId="008075C8" w14:textId="77777777" w:rsidR="00370B84" w:rsidRDefault="00370B84" w:rsidP="00EE2C15"/>
    <w:p w14:paraId="572EADD0" w14:textId="77777777" w:rsidR="00370B84" w:rsidRDefault="00370B84" w:rsidP="00EE2C15"/>
    <w:p w14:paraId="0310DABC" w14:textId="77777777" w:rsidR="00370B84" w:rsidRDefault="00370B84" w:rsidP="00EE2C15"/>
    <w:p w14:paraId="0A1C812B" w14:textId="77777777" w:rsidR="00370B84" w:rsidRDefault="00370B84" w:rsidP="00EE2C15"/>
    <w:p w14:paraId="01AB9B92" w14:textId="77777777" w:rsidR="00370B84" w:rsidRDefault="00370B84" w:rsidP="00EE2C15"/>
    <w:p w14:paraId="3E8F2ABA" w14:textId="77777777" w:rsidR="00370B84" w:rsidRDefault="00370B84" w:rsidP="00EE2C15"/>
    <w:p w14:paraId="2B885427" w14:textId="77777777" w:rsidR="00370B84" w:rsidRDefault="00370B84" w:rsidP="00EE2C15"/>
    <w:p w14:paraId="361E2A3D" w14:textId="77777777" w:rsidR="00370B84" w:rsidRDefault="00370B84" w:rsidP="00EE2C15"/>
    <w:p w14:paraId="4B7553F1" w14:textId="77777777" w:rsidR="00370B84" w:rsidRDefault="00370B84" w:rsidP="00EE2C15"/>
    <w:p w14:paraId="0D9275DF" w14:textId="77777777" w:rsidR="00370B84" w:rsidRDefault="00370B84" w:rsidP="00EE2C15"/>
    <w:p w14:paraId="6679D2AB" w14:textId="77777777" w:rsidR="00370B84" w:rsidRDefault="00370B84" w:rsidP="00EE2C15"/>
    <w:p w14:paraId="429ABCFD" w14:textId="77777777" w:rsidR="00370B84" w:rsidRDefault="00370B84" w:rsidP="00EE2C15"/>
    <w:p w14:paraId="4EC82D99" w14:textId="77777777" w:rsidR="00370B84" w:rsidRDefault="00370B84" w:rsidP="00EE2C15"/>
    <w:p w14:paraId="7F3B5332" w14:textId="77777777" w:rsidR="00370B84" w:rsidRDefault="00370B84" w:rsidP="00EE2C15"/>
    <w:p w14:paraId="18D17348" w14:textId="77777777" w:rsidR="00370B84" w:rsidRDefault="00370B84" w:rsidP="00EE2C15"/>
    <w:p w14:paraId="5B1166F6" w14:textId="77777777" w:rsidR="00370B84" w:rsidRDefault="00370B84" w:rsidP="00EE2C15"/>
    <w:p w14:paraId="52649B7B" w14:textId="77777777" w:rsidR="00370B84" w:rsidRDefault="00370B84" w:rsidP="00EE2C15"/>
    <w:p w14:paraId="3A8BB3F5" w14:textId="77777777" w:rsidR="00370B84" w:rsidRDefault="00370B84" w:rsidP="00EE2C15"/>
    <w:p w14:paraId="0108B843" w14:textId="77777777" w:rsidR="00370B84" w:rsidRDefault="00370B84" w:rsidP="00EE2C15"/>
    <w:p w14:paraId="5BEDB06C" w14:textId="77777777" w:rsidR="00370B84" w:rsidRDefault="00370B84" w:rsidP="00EE2C15"/>
    <w:p w14:paraId="3F8C1C87" w14:textId="77777777" w:rsidR="00370B84" w:rsidRDefault="00370B84" w:rsidP="00EE2C15"/>
    <w:p w14:paraId="1823D7EC" w14:textId="77777777" w:rsidR="00370B84" w:rsidRDefault="00370B84" w:rsidP="00EE2C15"/>
    <w:p w14:paraId="754B331C" w14:textId="77777777" w:rsidR="00370B84" w:rsidRDefault="00370B84" w:rsidP="00EE2C15"/>
    <w:p w14:paraId="237ED768" w14:textId="77777777" w:rsidR="00370B84" w:rsidRDefault="00370B84" w:rsidP="00EE2C15"/>
    <w:p w14:paraId="14A75C97" w14:textId="77777777" w:rsidR="00370B84" w:rsidRDefault="00370B84" w:rsidP="00EE2C15"/>
    <w:p w14:paraId="2086655F" w14:textId="77777777" w:rsidR="00370B84" w:rsidRDefault="00370B84" w:rsidP="00EE2C15"/>
    <w:p w14:paraId="12A28388" w14:textId="77777777" w:rsidR="00370B84" w:rsidRDefault="00370B84" w:rsidP="00EE2C15"/>
    <w:p w14:paraId="38864E42" w14:textId="77777777" w:rsidR="00370B84" w:rsidRDefault="00370B84" w:rsidP="00EE2C15"/>
    <w:p w14:paraId="0B022792" w14:textId="77777777" w:rsidR="00370B84" w:rsidRDefault="00370B84" w:rsidP="00EE2C15"/>
    <w:p w14:paraId="6D6EB943" w14:textId="77777777" w:rsidR="00370B84" w:rsidRDefault="00370B84" w:rsidP="00EE2C15"/>
    <w:p w14:paraId="3BA001CD" w14:textId="6CB4C176" w:rsidR="00370B84" w:rsidRDefault="00370B84" w:rsidP="00EE2C15">
      <w:bookmarkStart w:id="0" w:name="_GoBack"/>
      <w:bookmarkEnd w:id="0"/>
      <w:r>
        <w:t xml:space="preserve">Source: </w:t>
      </w:r>
      <w:r w:rsidRPr="00370B84">
        <w:t>Bangladesh Gridded Population</w:t>
      </w:r>
      <w:r>
        <w:t xml:space="preserve"> </w:t>
      </w:r>
      <w:hyperlink r:id="rId10" w:history="1">
        <w:r w:rsidRPr="002D391F">
          <w:rPr>
            <w:rStyle w:val="Hyperlink"/>
          </w:rPr>
          <w:t>https://worldmapper.org/maps/gridded-population-bgd/</w:t>
        </w:r>
      </w:hyperlink>
      <w:r>
        <w:t xml:space="preserve"> </w:t>
      </w:r>
    </w:p>
    <w:p w14:paraId="0D0B0108" w14:textId="77777777" w:rsidR="00370B84" w:rsidRDefault="00370B84">
      <w:r>
        <w:br w:type="page"/>
      </w:r>
    </w:p>
    <w:p w14:paraId="01288CCD" w14:textId="77777777" w:rsidR="00370B84" w:rsidRDefault="00370B84">
      <w:pPr>
        <w:sectPr w:rsidR="00370B84" w:rsidSect="00B00217">
          <w:headerReference w:type="even" r:id="rId11"/>
          <w:headerReference w:type="default" r:id="rId12"/>
          <w:footerReference w:type="default" r:id="rId13"/>
          <w:type w:val="continuous"/>
          <w:pgSz w:w="11907" w:h="16840" w:code="9"/>
          <w:pgMar w:top="1679" w:right="794" w:bottom="907" w:left="1474" w:header="490" w:footer="510" w:gutter="0"/>
          <w:cols w:space="454"/>
          <w:formProt w:val="0"/>
          <w:docGrid w:linePitch="360"/>
        </w:sectPr>
      </w:pPr>
    </w:p>
    <w:p w14:paraId="74F5A346" w14:textId="77777777" w:rsidR="00370B84" w:rsidRDefault="00370B84">
      <w:r w:rsidRPr="00370B84">
        <w:lastRenderedPageBreak/>
        <w:drawing>
          <wp:inline distT="0" distB="0" distL="0" distR="0" wp14:anchorId="2C22D6AF" wp14:editId="595DA31A">
            <wp:extent cx="9051925" cy="4737100"/>
            <wp:effectExtent l="0" t="0" r="0" b="6350"/>
            <wp:docPr id="3" name="Picture 2">
              <a:hlinkClick xmlns:a="http://schemas.openxmlformats.org/drawingml/2006/main" r:id="rId14"/>
              <a:extLst xmlns:a="http://schemas.openxmlformats.org/drawingml/2006/main">
                <a:ext uri="{FF2B5EF4-FFF2-40B4-BE49-F238E27FC236}">
                  <a16:creationId xmlns:a16="http://schemas.microsoft.com/office/drawing/2014/main" id="{01F603C4-F1C2-4D4F-A940-B81572B50B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hlinkClick r:id="rId14"/>
                      <a:extLst>
                        <a:ext uri="{FF2B5EF4-FFF2-40B4-BE49-F238E27FC236}">
                          <a16:creationId xmlns:a16="http://schemas.microsoft.com/office/drawing/2014/main" id="{01F603C4-F1C2-4D4F-A940-B81572B50B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51925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5A3EA" w14:textId="77777777" w:rsidR="00370B84" w:rsidRDefault="00370B84"/>
    <w:p w14:paraId="5646EEF6" w14:textId="684E1430" w:rsidR="00370B84" w:rsidRDefault="00370B84">
      <w:r>
        <w:t xml:space="preserve">Source: </w:t>
      </w:r>
      <w:r w:rsidRPr="00370B84">
        <w:t>Migration to Bangladesh 1990-2017</w:t>
      </w:r>
      <w:r>
        <w:t xml:space="preserve"> </w:t>
      </w:r>
      <w:hyperlink r:id="rId16" w:history="1">
        <w:r w:rsidRPr="002D391F">
          <w:rPr>
            <w:rStyle w:val="Hyperlink"/>
          </w:rPr>
          <w:t>https://worldmapper.org/maps/migration-to-bangladesh-1990-2017/</w:t>
        </w:r>
      </w:hyperlink>
      <w:r>
        <w:t xml:space="preserve"> </w:t>
      </w:r>
      <w:r>
        <w:br w:type="page"/>
      </w:r>
    </w:p>
    <w:p w14:paraId="4DE23B0D" w14:textId="2B03067D" w:rsidR="002A77AE" w:rsidRDefault="00370B84" w:rsidP="00EE2C15">
      <w:r w:rsidRPr="00370B84">
        <w:lastRenderedPageBreak/>
        <w:drawing>
          <wp:inline distT="0" distB="0" distL="0" distR="0" wp14:anchorId="2CD75E51" wp14:editId="53BFE343">
            <wp:extent cx="9051925" cy="4742815"/>
            <wp:effectExtent l="0" t="0" r="0" b="635"/>
            <wp:docPr id="7" name="Picture 1">
              <a:hlinkClick xmlns:a="http://schemas.openxmlformats.org/drawingml/2006/main" r:id="rId17"/>
              <a:extLst xmlns:a="http://schemas.openxmlformats.org/drawingml/2006/main">
                <a:ext uri="{FF2B5EF4-FFF2-40B4-BE49-F238E27FC236}">
                  <a16:creationId xmlns:a16="http://schemas.microsoft.com/office/drawing/2014/main" id="{64C26611-18D5-40BF-BCC5-8F4D326EB0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hlinkClick r:id="rId17"/>
                      <a:extLst>
                        <a:ext uri="{FF2B5EF4-FFF2-40B4-BE49-F238E27FC236}">
                          <a16:creationId xmlns:a16="http://schemas.microsoft.com/office/drawing/2014/main" id="{64C26611-18D5-40BF-BCC5-8F4D326EB0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51925" cy="47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CA7AD" w14:textId="6553C13B" w:rsidR="00370B84" w:rsidRDefault="00370B84" w:rsidP="00EE2C15"/>
    <w:p w14:paraId="5928DE28" w14:textId="16697126" w:rsidR="00370B84" w:rsidRDefault="00370B84" w:rsidP="00EE2C15">
      <w:r>
        <w:t xml:space="preserve">Source: </w:t>
      </w:r>
      <w:r w:rsidRPr="00370B84">
        <w:t>Migration from Bangladesh 1990-2017</w:t>
      </w:r>
      <w:r>
        <w:t xml:space="preserve"> </w:t>
      </w:r>
      <w:hyperlink r:id="rId19" w:history="1">
        <w:r w:rsidRPr="002D391F">
          <w:rPr>
            <w:rStyle w:val="Hyperlink"/>
          </w:rPr>
          <w:t>https://worldmapper.org/maps/migration-from-bangladesh-1990-2017/</w:t>
        </w:r>
      </w:hyperlink>
      <w:r>
        <w:t xml:space="preserve"> </w:t>
      </w:r>
    </w:p>
    <w:p w14:paraId="66266E02" w14:textId="6B572D33" w:rsidR="00370B84" w:rsidRDefault="00370B84" w:rsidP="00EE2C15"/>
    <w:p w14:paraId="3A37E879" w14:textId="0DDE44B3" w:rsidR="00370B84" w:rsidRDefault="00370B84" w:rsidP="00EE2C15"/>
    <w:p w14:paraId="22FE44B2" w14:textId="0F9E26F3" w:rsidR="00370B84" w:rsidRDefault="00370B84" w:rsidP="00EE2C15"/>
    <w:p w14:paraId="4148FA4A" w14:textId="27B6C3B3" w:rsidR="00370B84" w:rsidRDefault="00370B84" w:rsidP="00EE2C15"/>
    <w:p w14:paraId="297E6333" w14:textId="77777777" w:rsidR="00370B84" w:rsidRPr="00603575" w:rsidRDefault="00370B84" w:rsidP="00EE2C15"/>
    <w:sectPr w:rsidR="00370B84" w:rsidRPr="00603575" w:rsidSect="00370B84">
      <w:type w:val="continuous"/>
      <w:pgSz w:w="16840" w:h="11907" w:orient="landscape" w:code="9"/>
      <w:pgMar w:top="1474" w:right="1678" w:bottom="794" w:left="907" w:header="488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458A0F" w14:textId="77777777" w:rsidR="00285D36" w:rsidRDefault="00285D36">
      <w:r>
        <w:separator/>
      </w:r>
    </w:p>
  </w:endnote>
  <w:endnote w:type="continuationSeparator" w:id="0">
    <w:p w14:paraId="61A3B2A8" w14:textId="77777777" w:rsidR="00285D36" w:rsidRDefault="00285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7DFAB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EE2C1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7EB57A" w14:textId="77777777" w:rsidR="00285D36" w:rsidRDefault="00285D36">
      <w:r>
        <w:separator/>
      </w:r>
    </w:p>
  </w:footnote>
  <w:footnote w:type="continuationSeparator" w:id="0">
    <w:p w14:paraId="09241DBC" w14:textId="77777777" w:rsidR="00285D36" w:rsidRDefault="00285D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3F42C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14415156" wp14:editId="28DA1A0C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1DEC07C" id="Group 12" o:spid="_x0000_s1026" style="position:absolute;margin-left:-1.1pt;margin-top:-10.45pt;width:500.95pt;height:86.65pt;z-index:251659776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BZAAAAABSZ2h0bG9u&#10;ZwAAAeQ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AkAAAAAFJnaHRsb25nAAAG&#10;K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3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4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4" o:title="RGS Invoice dot line 130mm 60%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1" layoutInCell="1" allowOverlap="1" wp14:anchorId="522614FA" wp14:editId="19FF93C3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06688B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2F894FD" wp14:editId="457892C3">
                                <wp:extent cx="214630" cy="71755"/>
                                <wp:effectExtent l="0" t="0" r="0" b="4445"/>
                                <wp:docPr id="17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2614F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" filled="f" stroked="f">
              <v:textbox style="mso-fit-shape-to-text:t" inset="0,0,0,0">
                <w:txbxContent>
                  <w:p w14:paraId="5006688B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72F894FD" wp14:editId="457892C3">
                          <wp:extent cx="214630" cy="71755"/>
                          <wp:effectExtent l="0" t="0" r="0" b="4445"/>
                          <wp:docPr id="17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CC54BF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BBD89" w14:textId="13FB688E" w:rsidR="009D2AA4" w:rsidRDefault="009D2A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21.1pt;height:19.9pt" o:bullet="t">
        <v:imagedata r:id="rId1" o:title="RGS Internal notice bullet point"/>
      </v:shape>
    </w:pict>
  </w:numPicBullet>
  <w:abstractNum w:abstractNumId="0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3" w15:restartNumberingAfterBreak="0">
    <w:nsid w:val="090E0506"/>
    <w:multiLevelType w:val="multilevel"/>
    <w:tmpl w:val="4ED24CEA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F17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09F52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84EF5"/>
    <w:multiLevelType w:val="multilevel"/>
    <w:tmpl w:val="21AE656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946E2F"/>
    <w:multiLevelType w:val="multilevel"/>
    <w:tmpl w:val="8BBC1562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3F3FC0"/>
    <w:multiLevelType w:val="multilevel"/>
    <w:tmpl w:val="86EEE66E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244499"/>
    <w:multiLevelType w:val="multilevel"/>
    <w:tmpl w:val="0D96A0E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6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F52E1F"/>
    <w:multiLevelType w:val="multilevel"/>
    <w:tmpl w:val="B394D3E0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D651F9"/>
    <w:multiLevelType w:val="multilevel"/>
    <w:tmpl w:val="A9AA5E96"/>
    <w:lvl w:ilvl="0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4926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B50DF8"/>
    <w:multiLevelType w:val="multilevel"/>
    <w:tmpl w:val="26B0862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260B61"/>
    <w:multiLevelType w:val="multilevel"/>
    <w:tmpl w:val="E4320962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18"/>
  </w:num>
  <w:num w:numId="5">
    <w:abstractNumId w:val="9"/>
  </w:num>
  <w:num w:numId="6">
    <w:abstractNumId w:val="16"/>
  </w:num>
  <w:num w:numId="7">
    <w:abstractNumId w:val="3"/>
  </w:num>
  <w:num w:numId="8">
    <w:abstractNumId w:val="22"/>
  </w:num>
  <w:num w:numId="9">
    <w:abstractNumId w:val="28"/>
  </w:num>
  <w:num w:numId="10">
    <w:abstractNumId w:val="4"/>
  </w:num>
  <w:num w:numId="11">
    <w:abstractNumId w:val="14"/>
  </w:num>
  <w:num w:numId="12">
    <w:abstractNumId w:val="26"/>
  </w:num>
  <w:num w:numId="13">
    <w:abstractNumId w:val="13"/>
  </w:num>
  <w:num w:numId="14">
    <w:abstractNumId w:val="20"/>
  </w:num>
  <w:num w:numId="15">
    <w:abstractNumId w:val="21"/>
  </w:num>
  <w:num w:numId="16">
    <w:abstractNumId w:val="31"/>
  </w:num>
  <w:num w:numId="17">
    <w:abstractNumId w:val="10"/>
  </w:num>
  <w:num w:numId="18">
    <w:abstractNumId w:val="23"/>
  </w:num>
  <w:num w:numId="19">
    <w:abstractNumId w:val="27"/>
  </w:num>
  <w:num w:numId="20">
    <w:abstractNumId w:val="8"/>
  </w:num>
  <w:num w:numId="21">
    <w:abstractNumId w:val="25"/>
  </w:num>
  <w:num w:numId="22">
    <w:abstractNumId w:val="30"/>
  </w:num>
  <w:num w:numId="23">
    <w:abstractNumId w:val="6"/>
  </w:num>
  <w:num w:numId="24">
    <w:abstractNumId w:val="17"/>
  </w:num>
  <w:num w:numId="25">
    <w:abstractNumId w:val="5"/>
  </w:num>
  <w:num w:numId="26">
    <w:abstractNumId w:val="29"/>
  </w:num>
  <w:num w:numId="27">
    <w:abstractNumId w:val="1"/>
  </w:num>
  <w:num w:numId="28">
    <w:abstractNumId w:val="19"/>
  </w:num>
  <w:num w:numId="29">
    <w:abstractNumId w:val="12"/>
  </w:num>
  <w:num w:numId="30">
    <w:abstractNumId w:val="11"/>
  </w:num>
  <w:num w:numId="31">
    <w:abstractNumId w:val="0"/>
  </w:num>
  <w:num w:numId="32">
    <w:abstractNumId w:val="7"/>
  </w:num>
  <w:num w:numId="33">
    <w:abstractNumId w:val="19"/>
  </w:num>
  <w:num w:numId="34">
    <w:abstractNumId w:val="24"/>
  </w:num>
  <w:num w:numId="35">
    <w:abstractNumId w:val="15"/>
  </w:num>
  <w:num w:numId="36">
    <w:abstractNumId w:val="11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DE4"/>
    <w:rsid w:val="00002564"/>
    <w:rsid w:val="00007642"/>
    <w:rsid w:val="0003232A"/>
    <w:rsid w:val="000414A8"/>
    <w:rsid w:val="00045C95"/>
    <w:rsid w:val="00075520"/>
    <w:rsid w:val="000A189B"/>
    <w:rsid w:val="000B0554"/>
    <w:rsid w:val="000B4DE8"/>
    <w:rsid w:val="000B6DAB"/>
    <w:rsid w:val="000C4849"/>
    <w:rsid w:val="000D0B95"/>
    <w:rsid w:val="000F0D06"/>
    <w:rsid w:val="0010148F"/>
    <w:rsid w:val="00101F41"/>
    <w:rsid w:val="001100D9"/>
    <w:rsid w:val="001226A4"/>
    <w:rsid w:val="00136235"/>
    <w:rsid w:val="00144C8B"/>
    <w:rsid w:val="001473A7"/>
    <w:rsid w:val="00155C72"/>
    <w:rsid w:val="00174AC0"/>
    <w:rsid w:val="001C3205"/>
    <w:rsid w:val="001C5275"/>
    <w:rsid w:val="001D1F2A"/>
    <w:rsid w:val="001E2892"/>
    <w:rsid w:val="001E3FD0"/>
    <w:rsid w:val="002276C0"/>
    <w:rsid w:val="0024222A"/>
    <w:rsid w:val="002451AD"/>
    <w:rsid w:val="00252737"/>
    <w:rsid w:val="00285D36"/>
    <w:rsid w:val="002A77AE"/>
    <w:rsid w:val="002B3937"/>
    <w:rsid w:val="002B4EC5"/>
    <w:rsid w:val="002D7415"/>
    <w:rsid w:val="0031000F"/>
    <w:rsid w:val="00314715"/>
    <w:rsid w:val="00326FB0"/>
    <w:rsid w:val="003272AC"/>
    <w:rsid w:val="00327BA2"/>
    <w:rsid w:val="003302BD"/>
    <w:rsid w:val="0034268F"/>
    <w:rsid w:val="00367229"/>
    <w:rsid w:val="00370B84"/>
    <w:rsid w:val="003735BB"/>
    <w:rsid w:val="00381893"/>
    <w:rsid w:val="00396A65"/>
    <w:rsid w:val="003A1822"/>
    <w:rsid w:val="003A6B88"/>
    <w:rsid w:val="003B2EED"/>
    <w:rsid w:val="004052AF"/>
    <w:rsid w:val="00410559"/>
    <w:rsid w:val="0041383D"/>
    <w:rsid w:val="004162A4"/>
    <w:rsid w:val="00417437"/>
    <w:rsid w:val="00417ADE"/>
    <w:rsid w:val="00481E63"/>
    <w:rsid w:val="004F6E3E"/>
    <w:rsid w:val="0050485C"/>
    <w:rsid w:val="0050768D"/>
    <w:rsid w:val="005109AC"/>
    <w:rsid w:val="00527F75"/>
    <w:rsid w:val="00534B87"/>
    <w:rsid w:val="00534FFF"/>
    <w:rsid w:val="0054373F"/>
    <w:rsid w:val="0055183E"/>
    <w:rsid w:val="0055362F"/>
    <w:rsid w:val="00557B75"/>
    <w:rsid w:val="00565E71"/>
    <w:rsid w:val="005932D8"/>
    <w:rsid w:val="005954DF"/>
    <w:rsid w:val="005D0388"/>
    <w:rsid w:val="005F42BC"/>
    <w:rsid w:val="00603575"/>
    <w:rsid w:val="006147D8"/>
    <w:rsid w:val="00626EDA"/>
    <w:rsid w:val="00630420"/>
    <w:rsid w:val="0063403D"/>
    <w:rsid w:val="00635656"/>
    <w:rsid w:val="00664B45"/>
    <w:rsid w:val="00672548"/>
    <w:rsid w:val="006738A5"/>
    <w:rsid w:val="00684975"/>
    <w:rsid w:val="00694476"/>
    <w:rsid w:val="006A3139"/>
    <w:rsid w:val="006A6BD5"/>
    <w:rsid w:val="006B60EE"/>
    <w:rsid w:val="006C3B1E"/>
    <w:rsid w:val="006F49A9"/>
    <w:rsid w:val="00747C6F"/>
    <w:rsid w:val="0075131C"/>
    <w:rsid w:val="007653D3"/>
    <w:rsid w:val="0076787D"/>
    <w:rsid w:val="00775FE8"/>
    <w:rsid w:val="00781F38"/>
    <w:rsid w:val="007A332A"/>
    <w:rsid w:val="007A401C"/>
    <w:rsid w:val="007B5402"/>
    <w:rsid w:val="007C1C3F"/>
    <w:rsid w:val="00823165"/>
    <w:rsid w:val="00823B9F"/>
    <w:rsid w:val="00843DC7"/>
    <w:rsid w:val="008567B0"/>
    <w:rsid w:val="008718F3"/>
    <w:rsid w:val="0089541F"/>
    <w:rsid w:val="008958B9"/>
    <w:rsid w:val="008B09BD"/>
    <w:rsid w:val="008C1F40"/>
    <w:rsid w:val="008D3C34"/>
    <w:rsid w:val="008F08A6"/>
    <w:rsid w:val="008F1587"/>
    <w:rsid w:val="008F305D"/>
    <w:rsid w:val="008F644F"/>
    <w:rsid w:val="00900A25"/>
    <w:rsid w:val="00921BD7"/>
    <w:rsid w:val="00934E28"/>
    <w:rsid w:val="009350D3"/>
    <w:rsid w:val="00936F3E"/>
    <w:rsid w:val="00965A15"/>
    <w:rsid w:val="00980A77"/>
    <w:rsid w:val="009817A2"/>
    <w:rsid w:val="009849EA"/>
    <w:rsid w:val="00987759"/>
    <w:rsid w:val="009A0BB2"/>
    <w:rsid w:val="009A2A08"/>
    <w:rsid w:val="009B23BB"/>
    <w:rsid w:val="009C1D8C"/>
    <w:rsid w:val="009C5F9B"/>
    <w:rsid w:val="009D2AA4"/>
    <w:rsid w:val="009D2D59"/>
    <w:rsid w:val="009F38DA"/>
    <w:rsid w:val="00A017D6"/>
    <w:rsid w:val="00A11EB6"/>
    <w:rsid w:val="00A17F33"/>
    <w:rsid w:val="00A24EE2"/>
    <w:rsid w:val="00A4179C"/>
    <w:rsid w:val="00A44DE4"/>
    <w:rsid w:val="00A65DEB"/>
    <w:rsid w:val="00A6777F"/>
    <w:rsid w:val="00A834CF"/>
    <w:rsid w:val="00A861D9"/>
    <w:rsid w:val="00A87A81"/>
    <w:rsid w:val="00A974D5"/>
    <w:rsid w:val="00AA0B52"/>
    <w:rsid w:val="00AC3180"/>
    <w:rsid w:val="00AE1D92"/>
    <w:rsid w:val="00B00217"/>
    <w:rsid w:val="00B12BBD"/>
    <w:rsid w:val="00B14AE4"/>
    <w:rsid w:val="00B5181E"/>
    <w:rsid w:val="00B52F60"/>
    <w:rsid w:val="00B55C0B"/>
    <w:rsid w:val="00B5670C"/>
    <w:rsid w:val="00B676A6"/>
    <w:rsid w:val="00B94924"/>
    <w:rsid w:val="00BB45B7"/>
    <w:rsid w:val="00BC2FC7"/>
    <w:rsid w:val="00BD29BC"/>
    <w:rsid w:val="00BF4F58"/>
    <w:rsid w:val="00BF77E4"/>
    <w:rsid w:val="00C02692"/>
    <w:rsid w:val="00C0338C"/>
    <w:rsid w:val="00C0347B"/>
    <w:rsid w:val="00C05B7D"/>
    <w:rsid w:val="00C27FD3"/>
    <w:rsid w:val="00C47328"/>
    <w:rsid w:val="00C52023"/>
    <w:rsid w:val="00C74BCF"/>
    <w:rsid w:val="00CA51FE"/>
    <w:rsid w:val="00CB1627"/>
    <w:rsid w:val="00CC1EAE"/>
    <w:rsid w:val="00CD5AE3"/>
    <w:rsid w:val="00CD7052"/>
    <w:rsid w:val="00CE5CD9"/>
    <w:rsid w:val="00CE7E30"/>
    <w:rsid w:val="00D00A48"/>
    <w:rsid w:val="00D31DC9"/>
    <w:rsid w:val="00D3357C"/>
    <w:rsid w:val="00D429F1"/>
    <w:rsid w:val="00D42D0E"/>
    <w:rsid w:val="00D51DB7"/>
    <w:rsid w:val="00D776BD"/>
    <w:rsid w:val="00D832F5"/>
    <w:rsid w:val="00D87765"/>
    <w:rsid w:val="00D932BD"/>
    <w:rsid w:val="00DA19A2"/>
    <w:rsid w:val="00DA59B9"/>
    <w:rsid w:val="00DB3249"/>
    <w:rsid w:val="00DD0159"/>
    <w:rsid w:val="00DD288B"/>
    <w:rsid w:val="00DE5ABE"/>
    <w:rsid w:val="00E0456F"/>
    <w:rsid w:val="00E05418"/>
    <w:rsid w:val="00E27AF7"/>
    <w:rsid w:val="00E35A21"/>
    <w:rsid w:val="00E361E3"/>
    <w:rsid w:val="00E45847"/>
    <w:rsid w:val="00E909BE"/>
    <w:rsid w:val="00E93CFE"/>
    <w:rsid w:val="00EB473F"/>
    <w:rsid w:val="00EB4B19"/>
    <w:rsid w:val="00EB5770"/>
    <w:rsid w:val="00EE2C15"/>
    <w:rsid w:val="00F22DEA"/>
    <w:rsid w:val="00F32F8E"/>
    <w:rsid w:val="00F60DFC"/>
    <w:rsid w:val="00F632D8"/>
    <w:rsid w:val="00F81253"/>
    <w:rsid w:val="00F95593"/>
    <w:rsid w:val="00F965F3"/>
    <w:rsid w:val="00FB34E0"/>
    <w:rsid w:val="00FB5538"/>
    <w:rsid w:val="00FD56A4"/>
    <w:rsid w:val="00FF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64704B"/>
  <w15:docId w15:val="{4E77EA38-BB73-4261-8002-00F4B8BAF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0B8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link w:val="FooterChar"/>
    <w:uiPriority w:val="99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37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Helvetica" w:hAnsi="Helvetica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5"/>
      </w:numPr>
    </w:pPr>
  </w:style>
  <w:style w:type="character" w:customStyle="1" w:styleId="FooterChar">
    <w:name w:val="Footer Char"/>
    <w:basedOn w:val="DefaultParagraphFont"/>
    <w:link w:val="Footer"/>
    <w:uiPriority w:val="99"/>
    <w:rsid w:val="0055362F"/>
    <w:rPr>
      <w:rFonts w:ascii="Arial" w:hAnsi="Arial"/>
      <w:sz w:val="19"/>
      <w:szCs w:val="19"/>
      <w:lang w:eastAsia="en-US"/>
    </w:rPr>
  </w:style>
  <w:style w:type="character" w:styleId="Hyperlink">
    <w:name w:val="Hyperlink"/>
    <w:basedOn w:val="DefaultParagraphFont"/>
    <w:uiPriority w:val="99"/>
    <w:unhideWhenUsed/>
    <w:rsid w:val="00370B8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0B84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0B84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1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33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08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187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49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3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38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9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57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59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0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13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ldmapper.org/maps/gridded-population-bgd/" TargetMode="Externa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hyperlink" Target="https://worldmapper.org/maps/migration-from-bangladesh-1990-2017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orldmapper.org/maps/migration-to-bangladesh-1990-2017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yperlink" Target="https://worldmapper.org/maps/gridded-population-bgd/" TargetMode="External"/><Relationship Id="rId19" Type="http://schemas.openxmlformats.org/officeDocument/2006/relationships/hyperlink" Target="https://worldmapper.org/maps/migration-from-bangladesh-1990-201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hyperlink" Target="https://worldmapper.org/maps/migration-to-bangladesh-1990-2017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Templates\Info%20sheet%20-%20one%20column%20with%20no%20bull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Info sheet - one column with no bullet</Template>
  <TotalTime>0</TotalTime>
  <Pages>3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Pinfield</dc:creator>
  <cp:lastModifiedBy>Edward Badger</cp:lastModifiedBy>
  <cp:revision>2</cp:revision>
  <cp:lastPrinted>2004-07-08T14:42:00Z</cp:lastPrinted>
  <dcterms:created xsi:type="dcterms:W3CDTF">2019-08-08T15:36:00Z</dcterms:created>
  <dcterms:modified xsi:type="dcterms:W3CDTF">2019-08-08T15:36:00Z</dcterms:modified>
</cp:coreProperties>
</file>