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5BD2D38C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C7BFE2D" w14:textId="07405290" w:rsidR="003735BB" w:rsidRPr="005954DF" w:rsidRDefault="00217626" w:rsidP="00D932BD">
            <w:pPr>
              <w:pStyle w:val="RGSTitle"/>
              <w:framePr w:hSpace="0" w:wrap="auto" w:vAnchor="margin" w:hAnchor="text" w:xAlign="left" w:yAlign="inline"/>
            </w:pPr>
            <w:r>
              <w:t>Geographical skills audit</w:t>
            </w:r>
          </w:p>
        </w:tc>
      </w:tr>
    </w:tbl>
    <w:p w14:paraId="420A7B79" w14:textId="77777777" w:rsidR="00C02692" w:rsidRDefault="00C02692" w:rsidP="001C3205"/>
    <w:p w14:paraId="272FB417" w14:textId="77777777" w:rsidR="00C02692" w:rsidRDefault="00C02692" w:rsidP="001C3205">
      <w:pPr>
        <w:sectPr w:rsidR="00C02692" w:rsidSect="00002564">
          <w:headerReference w:type="default" r:id="rId7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7FBA479F" w14:textId="7E45652F" w:rsidR="00217626" w:rsidRPr="00217626" w:rsidRDefault="00217626" w:rsidP="00217626">
      <w:pPr>
        <w:rPr>
          <w:b/>
          <w:bCs/>
        </w:rPr>
      </w:pPr>
      <w:r w:rsidRPr="00217626">
        <w:rPr>
          <w:b/>
          <w:bCs/>
        </w:rPr>
        <w:t xml:space="preserve">Geographical skills – taken from real job </w:t>
      </w:r>
      <w:proofErr w:type="gramStart"/>
      <w:r w:rsidRPr="00217626">
        <w:rPr>
          <w:b/>
          <w:bCs/>
        </w:rPr>
        <w:t>adverts</w:t>
      </w:r>
      <w:proofErr w:type="gramEnd"/>
    </w:p>
    <w:p w14:paraId="285A9E5E" w14:textId="77777777" w:rsidR="00217626" w:rsidRDefault="00217626" w:rsidP="00217626"/>
    <w:p w14:paraId="377A3C83" w14:textId="77777777" w:rsidR="00217626" w:rsidRPr="00F13D20" w:rsidRDefault="00217626" w:rsidP="00217626">
      <w:pPr>
        <w:rPr>
          <w:b/>
          <w:bCs/>
          <w:u w:val="single"/>
        </w:rPr>
      </w:pPr>
    </w:p>
    <w:p w14:paraId="6770488D" w14:textId="77777777" w:rsidR="00217626" w:rsidRPr="00F13D20" w:rsidRDefault="00217626" w:rsidP="00217626">
      <w:pPr>
        <w:rPr>
          <w:b/>
          <w:bCs/>
          <w:u w:val="single"/>
        </w:rPr>
      </w:pPr>
      <w:r w:rsidRPr="00F13D20">
        <w:rPr>
          <w:b/>
          <w:bCs/>
          <w:u w:val="single"/>
        </w:rPr>
        <w:t>Flood Risk Officer – Environmental Agency</w:t>
      </w:r>
      <w:r>
        <w:rPr>
          <w:b/>
          <w:bCs/>
          <w:u w:val="single"/>
        </w:rPr>
        <w:t xml:space="preserve"> - </w:t>
      </w:r>
      <w:hyperlink r:id="rId8" w:anchor=":~:text=Flood%20Risk%20Officer%20-%2023489%201%20%20Project,based%20modelling%206%20%20GIS%20and%20data%20management" w:history="1">
        <w:r>
          <w:rPr>
            <w:rStyle w:val="Hyperlink"/>
          </w:rPr>
          <w:t>Flood Risk Officer - 23489 - Environment Agency Jobs (tal.net)</w:t>
        </w:r>
      </w:hyperlink>
    </w:p>
    <w:p w14:paraId="599C36B1" w14:textId="77777777" w:rsidR="00217626" w:rsidRDefault="00217626" w:rsidP="00217626"/>
    <w:p w14:paraId="58EB0C9A" w14:textId="77777777" w:rsidR="00217626" w:rsidRDefault="00217626" w:rsidP="00217626">
      <w:r w:rsidRPr="00F13D20">
        <w:rPr>
          <w:noProof/>
        </w:rPr>
        <w:drawing>
          <wp:inline distT="0" distB="0" distL="0" distR="0" wp14:anchorId="793F68AF" wp14:editId="109FFF88">
            <wp:extent cx="5731510" cy="6416040"/>
            <wp:effectExtent l="0" t="0" r="2540" b="381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43CA" w14:textId="77777777" w:rsidR="00217626" w:rsidRDefault="00217626" w:rsidP="00217626"/>
    <w:p w14:paraId="17E8800A" w14:textId="77777777" w:rsidR="00217626" w:rsidRDefault="00217626" w:rsidP="00217626"/>
    <w:p w14:paraId="4D84C970" w14:textId="77777777" w:rsidR="00217626" w:rsidRDefault="00217626" w:rsidP="00217626"/>
    <w:p w14:paraId="7A30A44D" w14:textId="77777777" w:rsidR="00217626" w:rsidRDefault="00217626" w:rsidP="00217626"/>
    <w:p w14:paraId="371C1D47" w14:textId="77777777" w:rsidR="00217626" w:rsidRDefault="00217626" w:rsidP="00217626"/>
    <w:p w14:paraId="4C9BF7A5" w14:textId="77777777" w:rsidR="00217626" w:rsidRDefault="00217626" w:rsidP="00217626">
      <w:r w:rsidRPr="00217626">
        <w:rPr>
          <w:b/>
          <w:bCs/>
          <w:u w:val="single"/>
        </w:rPr>
        <w:t>Environmental Consultant – Skills and Job description</w:t>
      </w:r>
      <w:r>
        <w:t xml:space="preserve"> (Prospects – </w:t>
      </w:r>
      <w:hyperlink r:id="rId10" w:anchor="skills" w:history="1">
        <w:r>
          <w:rPr>
            <w:rStyle w:val="Hyperlink"/>
          </w:rPr>
          <w:t>Environmental consultant job profile | Prospects.ac.uk</w:t>
        </w:r>
      </w:hyperlink>
      <w:r>
        <w:t>)</w:t>
      </w:r>
    </w:p>
    <w:p w14:paraId="4EF4FE27" w14:textId="77777777" w:rsidR="00217626" w:rsidRDefault="00217626" w:rsidP="00217626">
      <w:pPr>
        <w:rPr>
          <w:noProof/>
        </w:rPr>
      </w:pPr>
    </w:p>
    <w:p w14:paraId="16786064" w14:textId="665466B4" w:rsidR="00217626" w:rsidRDefault="00217626" w:rsidP="00217626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51AC4EB" wp14:editId="4F015445">
                <wp:simplePos x="0" y="0"/>
                <wp:positionH relativeFrom="margin">
                  <wp:align>right</wp:align>
                </wp:positionH>
                <wp:positionV relativeFrom="paragraph">
                  <wp:posOffset>150495</wp:posOffset>
                </wp:positionV>
                <wp:extent cx="6112510" cy="7552055"/>
                <wp:effectExtent l="0" t="0" r="2540" b="0"/>
                <wp:wrapTight wrapText="bothSides">
                  <wp:wrapPolygon edited="0">
                    <wp:start x="0" y="0"/>
                    <wp:lineTo x="0" y="8227"/>
                    <wp:lineTo x="1212" y="8718"/>
                    <wp:lineTo x="1212" y="21522"/>
                    <wp:lineTo x="21542" y="21522"/>
                    <wp:lineTo x="21542" y="8445"/>
                    <wp:lineTo x="20330" y="7846"/>
                    <wp:lineTo x="20330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7552055"/>
                          <a:chOff x="0" y="0"/>
                          <a:chExt cx="6112510" cy="755205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6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956560"/>
                            <a:ext cx="5731510" cy="4595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49F6A" id="Group 11" o:spid="_x0000_s1026" style="position:absolute;margin-left:430.1pt;margin-top:11.85pt;width:481.3pt;height:594.65pt;z-index:251640320;mso-position-horizontal:right;mso-position-horizontal-relative:margin" coordsize="61125,7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">
                <v:shape id="Picture 8" o:spid="_x0000_s1027" type="#_x0000_t75" alt="Text&#10;&#10;Description automatically generated" style="position:absolute;width:57315;height:2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">
                  <v:imagedata r:id="rId13" o:title="Text&#10;&#10;Description automatically generated"/>
                </v:shape>
                <v:shape id="Picture 9" o:spid="_x0000_s1028" type="#_x0000_t75" alt="Text, letter&#10;&#10;Description automatically generated" style="position:absolute;left:3810;top:29565;width:57315;height:4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">
                  <v:imagedata r:id="rId14" o:title="Text, letter&#10;&#10;Description automatically generated"/>
                </v:shape>
                <w10:wrap type="tight" anchorx="margin"/>
              </v:group>
            </w:pict>
          </mc:Fallback>
        </mc:AlternateContent>
      </w:r>
    </w:p>
    <w:p w14:paraId="2316A1F0" w14:textId="77777777" w:rsidR="00217626" w:rsidRDefault="00217626" w:rsidP="00217626"/>
    <w:p w14:paraId="364F4436" w14:textId="77777777" w:rsidR="00217626" w:rsidRDefault="00217626" w:rsidP="00217626"/>
    <w:p w14:paraId="19F8A529" w14:textId="77777777" w:rsidR="00217626" w:rsidRPr="00FB76A4" w:rsidRDefault="00217626" w:rsidP="00217626"/>
    <w:p w14:paraId="72E4CBB1" w14:textId="77777777" w:rsidR="00217626" w:rsidRPr="00FB76A4" w:rsidRDefault="00217626" w:rsidP="00217626"/>
    <w:p w14:paraId="4E672F2D" w14:textId="77777777" w:rsidR="00217626" w:rsidRPr="00FB76A4" w:rsidRDefault="00217626" w:rsidP="00217626"/>
    <w:p w14:paraId="67899E26" w14:textId="77777777" w:rsidR="00217626" w:rsidRPr="00FB76A4" w:rsidRDefault="00217626" w:rsidP="00217626"/>
    <w:p w14:paraId="2584F89D" w14:textId="77777777" w:rsidR="00217626" w:rsidRPr="00FB76A4" w:rsidRDefault="00217626" w:rsidP="00217626"/>
    <w:p w14:paraId="79426C95" w14:textId="77777777" w:rsidR="00217626" w:rsidRPr="00FB76A4" w:rsidRDefault="00217626" w:rsidP="00217626"/>
    <w:p w14:paraId="044C9043" w14:textId="77777777" w:rsidR="00217626" w:rsidRPr="00FB76A4" w:rsidRDefault="00217626" w:rsidP="00217626"/>
    <w:p w14:paraId="0846FED5" w14:textId="77777777" w:rsidR="00217626" w:rsidRPr="00FB76A4" w:rsidRDefault="00217626" w:rsidP="00217626"/>
    <w:p w14:paraId="26AAF677" w14:textId="77777777" w:rsidR="00217626" w:rsidRPr="00FB76A4" w:rsidRDefault="00217626" w:rsidP="00217626"/>
    <w:p w14:paraId="07BDF8D8" w14:textId="77777777" w:rsidR="00217626" w:rsidRPr="00FB76A4" w:rsidRDefault="00217626" w:rsidP="00217626"/>
    <w:p w14:paraId="1E002022" w14:textId="77777777" w:rsidR="00217626" w:rsidRPr="00FB76A4" w:rsidRDefault="00217626" w:rsidP="00217626"/>
    <w:p w14:paraId="05DD6B88" w14:textId="77777777" w:rsidR="00217626" w:rsidRPr="00FB76A4" w:rsidRDefault="00217626" w:rsidP="00217626"/>
    <w:p w14:paraId="1A72F635" w14:textId="77777777" w:rsidR="00217626" w:rsidRPr="00FB76A4" w:rsidRDefault="00217626" w:rsidP="00217626"/>
    <w:p w14:paraId="475C12C4" w14:textId="77777777" w:rsidR="00217626" w:rsidRPr="00FB76A4" w:rsidRDefault="00217626" w:rsidP="00217626"/>
    <w:p w14:paraId="3248B5EE" w14:textId="77777777" w:rsidR="00217626" w:rsidRPr="00FB76A4" w:rsidRDefault="00217626" w:rsidP="00217626"/>
    <w:p w14:paraId="2A78454D" w14:textId="77777777" w:rsidR="00217626" w:rsidRPr="00FB76A4" w:rsidRDefault="00217626" w:rsidP="00217626"/>
    <w:p w14:paraId="63076CA5" w14:textId="77777777" w:rsidR="00217626" w:rsidRPr="00FB76A4" w:rsidRDefault="00217626" w:rsidP="00217626"/>
    <w:p w14:paraId="2EDFCF55" w14:textId="77777777" w:rsidR="00217626" w:rsidRPr="00FB76A4" w:rsidRDefault="00217626" w:rsidP="00217626"/>
    <w:p w14:paraId="5B21BE1A" w14:textId="77777777" w:rsidR="00217626" w:rsidRPr="00FB76A4" w:rsidRDefault="00217626" w:rsidP="00217626"/>
    <w:p w14:paraId="472A8050" w14:textId="77777777" w:rsidR="00217626" w:rsidRDefault="00217626" w:rsidP="00217626"/>
    <w:p w14:paraId="668F4E4A" w14:textId="77777777" w:rsidR="00217626" w:rsidRDefault="00217626" w:rsidP="00217626"/>
    <w:p w14:paraId="0B49372F" w14:textId="77777777" w:rsidR="00217626" w:rsidRDefault="00217626" w:rsidP="00217626"/>
    <w:p w14:paraId="55004C38" w14:textId="77777777" w:rsidR="00217626" w:rsidRDefault="00217626" w:rsidP="00217626"/>
    <w:p w14:paraId="42570EBF" w14:textId="77777777" w:rsidR="00217626" w:rsidRDefault="00217626" w:rsidP="00217626"/>
    <w:p w14:paraId="6EBB3684" w14:textId="77777777" w:rsidR="00217626" w:rsidRDefault="00217626" w:rsidP="00217626"/>
    <w:p w14:paraId="436A7697" w14:textId="77777777" w:rsidR="00217626" w:rsidRDefault="00217626" w:rsidP="00217626"/>
    <w:p w14:paraId="16929CFF" w14:textId="77777777" w:rsidR="00217626" w:rsidRDefault="00217626" w:rsidP="00217626"/>
    <w:p w14:paraId="6843A94C" w14:textId="77777777" w:rsidR="00217626" w:rsidRDefault="00217626" w:rsidP="00217626"/>
    <w:p w14:paraId="75ADB2A0" w14:textId="77777777" w:rsidR="00217626" w:rsidRDefault="00217626" w:rsidP="00217626"/>
    <w:p w14:paraId="62ABB0A4" w14:textId="77777777" w:rsidR="00217626" w:rsidRDefault="00217626" w:rsidP="00217626"/>
    <w:p w14:paraId="10DFB531" w14:textId="77777777" w:rsidR="00217626" w:rsidRDefault="00217626" w:rsidP="00217626"/>
    <w:p w14:paraId="5EA94D11" w14:textId="77777777" w:rsidR="00217626" w:rsidRDefault="00217626" w:rsidP="00217626"/>
    <w:p w14:paraId="5B61146B" w14:textId="77777777" w:rsidR="00217626" w:rsidRDefault="00217626" w:rsidP="00217626"/>
    <w:p w14:paraId="14A4EC00" w14:textId="77777777" w:rsidR="00217626" w:rsidRDefault="00217626" w:rsidP="00217626"/>
    <w:p w14:paraId="5DDC236C" w14:textId="77777777" w:rsidR="00217626" w:rsidRDefault="00217626" w:rsidP="00217626"/>
    <w:p w14:paraId="18D9E7FE" w14:textId="77777777" w:rsidR="00217626" w:rsidRDefault="00217626" w:rsidP="00217626"/>
    <w:p w14:paraId="58D8E02F" w14:textId="77777777" w:rsidR="00217626" w:rsidRDefault="00217626" w:rsidP="00217626"/>
    <w:p w14:paraId="63F8218B" w14:textId="77777777" w:rsidR="00217626" w:rsidRDefault="00217626" w:rsidP="00217626"/>
    <w:p w14:paraId="737DC1C3" w14:textId="77777777" w:rsidR="00217626" w:rsidRDefault="00217626" w:rsidP="00217626">
      <w:pPr>
        <w:rPr>
          <w:noProof/>
        </w:rPr>
      </w:pPr>
    </w:p>
    <w:p w14:paraId="3F0F789B" w14:textId="77777777" w:rsidR="00217626" w:rsidRDefault="00217626" w:rsidP="00217626">
      <w:pPr>
        <w:rPr>
          <w:noProof/>
        </w:rPr>
      </w:pPr>
    </w:p>
    <w:p w14:paraId="4A500F0D" w14:textId="77777777" w:rsidR="00217626" w:rsidRDefault="00217626" w:rsidP="00217626">
      <w:pPr>
        <w:rPr>
          <w:noProof/>
        </w:rPr>
      </w:pPr>
    </w:p>
    <w:p w14:paraId="48B61218" w14:textId="77777777" w:rsidR="00217626" w:rsidRDefault="00217626" w:rsidP="00217626">
      <w:pPr>
        <w:rPr>
          <w:noProof/>
        </w:rPr>
      </w:pPr>
    </w:p>
    <w:p w14:paraId="51234D2C" w14:textId="77777777" w:rsidR="00217626" w:rsidRDefault="00217626" w:rsidP="00217626">
      <w:pPr>
        <w:rPr>
          <w:noProof/>
        </w:rPr>
      </w:pPr>
    </w:p>
    <w:p w14:paraId="0D2B1FF7" w14:textId="77777777" w:rsidR="00217626" w:rsidRDefault="00217626" w:rsidP="00217626">
      <w:pPr>
        <w:rPr>
          <w:noProof/>
        </w:rPr>
      </w:pPr>
    </w:p>
    <w:p w14:paraId="2985A684" w14:textId="77777777" w:rsidR="00217626" w:rsidRDefault="00217626" w:rsidP="00217626">
      <w:pPr>
        <w:rPr>
          <w:noProof/>
        </w:rPr>
      </w:pPr>
    </w:p>
    <w:p w14:paraId="71CCA5D6" w14:textId="550375A6" w:rsidR="00217626" w:rsidRPr="00FB76A4" w:rsidRDefault="00217626" w:rsidP="00217626">
      <w:r w:rsidRPr="00217626">
        <w:rPr>
          <w:b/>
          <w:bCs/>
          <w:u w:val="single"/>
        </w:rPr>
        <w:lastRenderedPageBreak/>
        <w:t>Data Analyst – Prospects</w:t>
      </w:r>
      <w:r>
        <w:t xml:space="preserve"> – </w:t>
      </w:r>
      <w:hyperlink r:id="rId15" w:history="1">
        <w:r>
          <w:rPr>
            <w:rStyle w:val="Hyperlink"/>
          </w:rPr>
          <w:t>Data analyst job profile | Prospects.ac.uk</w:t>
        </w:r>
      </w:hyperlink>
      <w:r w:rsidRPr="00217626">
        <w:rPr>
          <w:noProof/>
        </w:rPr>
        <w:drawing>
          <wp:anchor distT="0" distB="0" distL="114300" distR="114300" simplePos="0" relativeHeight="251675136" behindDoc="1" locked="0" layoutInCell="1" allowOverlap="1" wp14:anchorId="06F55204" wp14:editId="6CAD8C31">
            <wp:simplePos x="0" y="0"/>
            <wp:positionH relativeFrom="page">
              <wp:posOffset>1005840</wp:posOffset>
            </wp:positionH>
            <wp:positionV relativeFrom="paragraph">
              <wp:posOffset>5654040</wp:posOffset>
            </wp:positionV>
            <wp:extent cx="4501515" cy="3535680"/>
            <wp:effectExtent l="0" t="0" r="0" b="7620"/>
            <wp:wrapSquare wrapText="bothSides"/>
            <wp:docPr id="13" name="Picture 1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626">
        <w:rPr>
          <w:noProof/>
        </w:rPr>
        <w:drawing>
          <wp:anchor distT="0" distB="0" distL="114300" distR="114300" simplePos="0" relativeHeight="251653632" behindDoc="1" locked="0" layoutInCell="1" allowOverlap="1" wp14:anchorId="010AC04C" wp14:editId="7088444B">
            <wp:simplePos x="0" y="0"/>
            <wp:positionH relativeFrom="margin">
              <wp:posOffset>-143510</wp:posOffset>
            </wp:positionH>
            <wp:positionV relativeFrom="paragraph">
              <wp:posOffset>194310</wp:posOffset>
            </wp:positionV>
            <wp:extent cx="6094095" cy="5631180"/>
            <wp:effectExtent l="0" t="0" r="1905" b="7620"/>
            <wp:wrapSquare wrapText="bothSides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2EE1D" w14:textId="77777777" w:rsidR="00217626" w:rsidRPr="00FB76A4" w:rsidRDefault="00217626" w:rsidP="00217626"/>
    <w:p w14:paraId="3275B39D" w14:textId="77777777" w:rsidR="00217626" w:rsidRDefault="00217626" w:rsidP="00217626"/>
    <w:p w14:paraId="68786925" w14:textId="77777777" w:rsidR="00217626" w:rsidRDefault="00217626" w:rsidP="00217626"/>
    <w:p w14:paraId="6E66ABD9" w14:textId="77777777" w:rsidR="00217626" w:rsidRDefault="00217626" w:rsidP="00217626"/>
    <w:p w14:paraId="73DB83E3" w14:textId="77777777" w:rsidR="00217626" w:rsidRDefault="00217626" w:rsidP="00217626"/>
    <w:p w14:paraId="475F9692" w14:textId="77777777" w:rsidR="00217626" w:rsidRDefault="00217626" w:rsidP="00217626"/>
    <w:p w14:paraId="392049AA" w14:textId="77777777" w:rsidR="00217626" w:rsidRDefault="00217626" w:rsidP="00217626"/>
    <w:p w14:paraId="26B6C471" w14:textId="77777777" w:rsidR="00217626" w:rsidRDefault="00217626" w:rsidP="00217626"/>
    <w:p w14:paraId="4C9AFA0B" w14:textId="77777777" w:rsidR="00217626" w:rsidRDefault="00217626" w:rsidP="00217626"/>
    <w:p w14:paraId="70774D69" w14:textId="77777777" w:rsidR="00217626" w:rsidRDefault="00217626" w:rsidP="00217626"/>
    <w:p w14:paraId="2BE1B80C" w14:textId="77777777" w:rsidR="00217626" w:rsidRDefault="00217626" w:rsidP="00217626"/>
    <w:p w14:paraId="0D5E646D" w14:textId="77777777" w:rsidR="00217626" w:rsidRDefault="00217626" w:rsidP="00217626"/>
    <w:p w14:paraId="1FA98D7E" w14:textId="77777777" w:rsidR="002A77AE" w:rsidRPr="00603575" w:rsidRDefault="002A77AE" w:rsidP="00EE2C15"/>
    <w:sectPr w:rsidR="002A77AE" w:rsidRPr="00603575" w:rsidSect="00B00217">
      <w:headerReference w:type="even" r:id="rId18"/>
      <w:headerReference w:type="default" r:id="rId19"/>
      <w:footerReference w:type="default" r:id="rId20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6BDFA" w14:textId="77777777" w:rsidR="00217626" w:rsidRDefault="00217626">
      <w:r>
        <w:separator/>
      </w:r>
    </w:p>
  </w:endnote>
  <w:endnote w:type="continuationSeparator" w:id="0">
    <w:p w14:paraId="531DA564" w14:textId="77777777" w:rsidR="00217626" w:rsidRDefault="0021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0ADEE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5CACD" w14:textId="77777777" w:rsidR="00217626" w:rsidRDefault="00217626">
      <w:r>
        <w:separator/>
      </w:r>
    </w:p>
  </w:footnote>
  <w:footnote w:type="continuationSeparator" w:id="0">
    <w:p w14:paraId="0861B628" w14:textId="77777777" w:rsidR="00217626" w:rsidRDefault="0021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90FD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0FCF09C" wp14:editId="52A73C21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C720C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74BAA550" wp14:editId="3764DA69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4D0FA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7EB29C5" wp14:editId="53AE34AB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AA55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9E4D0FA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7EB29C5" wp14:editId="53AE34AB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F501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C8EF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331BBACC" wp14:editId="49D9F6F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514621">
    <w:abstractNumId w:val="2"/>
  </w:num>
  <w:num w:numId="2" w16cid:durableId="820655747">
    <w:abstractNumId w:val="2"/>
  </w:num>
  <w:num w:numId="3" w16cid:durableId="980043610">
    <w:abstractNumId w:val="2"/>
  </w:num>
  <w:num w:numId="4" w16cid:durableId="786461547">
    <w:abstractNumId w:val="18"/>
  </w:num>
  <w:num w:numId="5" w16cid:durableId="526254589">
    <w:abstractNumId w:val="9"/>
  </w:num>
  <w:num w:numId="6" w16cid:durableId="511653544">
    <w:abstractNumId w:val="16"/>
  </w:num>
  <w:num w:numId="7" w16cid:durableId="779180290">
    <w:abstractNumId w:val="3"/>
  </w:num>
  <w:num w:numId="8" w16cid:durableId="294678506">
    <w:abstractNumId w:val="22"/>
  </w:num>
  <w:num w:numId="9" w16cid:durableId="19622692">
    <w:abstractNumId w:val="28"/>
  </w:num>
  <w:num w:numId="10" w16cid:durableId="1746147644">
    <w:abstractNumId w:val="4"/>
  </w:num>
  <w:num w:numId="11" w16cid:durableId="591353111">
    <w:abstractNumId w:val="14"/>
  </w:num>
  <w:num w:numId="12" w16cid:durableId="1886405783">
    <w:abstractNumId w:val="26"/>
  </w:num>
  <w:num w:numId="13" w16cid:durableId="426005129">
    <w:abstractNumId w:val="13"/>
  </w:num>
  <w:num w:numId="14" w16cid:durableId="154953731">
    <w:abstractNumId w:val="20"/>
  </w:num>
  <w:num w:numId="15" w16cid:durableId="556404758">
    <w:abstractNumId w:val="21"/>
  </w:num>
  <w:num w:numId="16" w16cid:durableId="1857845934">
    <w:abstractNumId w:val="31"/>
  </w:num>
  <w:num w:numId="17" w16cid:durableId="1877423124">
    <w:abstractNumId w:val="10"/>
  </w:num>
  <w:num w:numId="18" w16cid:durableId="1994985451">
    <w:abstractNumId w:val="23"/>
  </w:num>
  <w:num w:numId="19" w16cid:durableId="1619294338">
    <w:abstractNumId w:val="27"/>
  </w:num>
  <w:num w:numId="20" w16cid:durableId="1188446556">
    <w:abstractNumId w:val="8"/>
  </w:num>
  <w:num w:numId="21" w16cid:durableId="95291060">
    <w:abstractNumId w:val="25"/>
  </w:num>
  <w:num w:numId="22" w16cid:durableId="1916277309">
    <w:abstractNumId w:val="30"/>
  </w:num>
  <w:num w:numId="23" w16cid:durableId="1542522797">
    <w:abstractNumId w:val="6"/>
  </w:num>
  <w:num w:numId="24" w16cid:durableId="1599755169">
    <w:abstractNumId w:val="17"/>
  </w:num>
  <w:num w:numId="25" w16cid:durableId="1406295826">
    <w:abstractNumId w:val="5"/>
  </w:num>
  <w:num w:numId="26" w16cid:durableId="1599289006">
    <w:abstractNumId w:val="29"/>
  </w:num>
  <w:num w:numId="27" w16cid:durableId="1663853342">
    <w:abstractNumId w:val="1"/>
  </w:num>
  <w:num w:numId="28" w16cid:durableId="952176667">
    <w:abstractNumId w:val="19"/>
  </w:num>
  <w:num w:numId="29" w16cid:durableId="479035124">
    <w:abstractNumId w:val="12"/>
  </w:num>
  <w:num w:numId="30" w16cid:durableId="280263018">
    <w:abstractNumId w:val="11"/>
  </w:num>
  <w:num w:numId="31" w16cid:durableId="235282778">
    <w:abstractNumId w:val="0"/>
  </w:num>
  <w:num w:numId="32" w16cid:durableId="1486387558">
    <w:abstractNumId w:val="7"/>
  </w:num>
  <w:num w:numId="33" w16cid:durableId="81806319">
    <w:abstractNumId w:val="19"/>
  </w:num>
  <w:num w:numId="34" w16cid:durableId="1651903093">
    <w:abstractNumId w:val="24"/>
  </w:num>
  <w:num w:numId="35" w16cid:durableId="1714502369">
    <w:abstractNumId w:val="15"/>
  </w:num>
  <w:num w:numId="36" w16cid:durableId="1124688076">
    <w:abstractNumId w:val="11"/>
  </w:num>
  <w:num w:numId="37" w16cid:durableId="149510266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626"/>
    <w:rsid w:val="00002564"/>
    <w:rsid w:val="00007642"/>
    <w:rsid w:val="000414A8"/>
    <w:rsid w:val="00045C95"/>
    <w:rsid w:val="00075520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C3205"/>
    <w:rsid w:val="001C5275"/>
    <w:rsid w:val="001D1F2A"/>
    <w:rsid w:val="001E2892"/>
    <w:rsid w:val="001E3FD0"/>
    <w:rsid w:val="00217626"/>
    <w:rsid w:val="002276C0"/>
    <w:rsid w:val="0024222A"/>
    <w:rsid w:val="002451AD"/>
    <w:rsid w:val="00252737"/>
    <w:rsid w:val="002A77AE"/>
    <w:rsid w:val="002B3937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7B75"/>
    <w:rsid w:val="00565E71"/>
    <w:rsid w:val="005932D8"/>
    <w:rsid w:val="005954DF"/>
    <w:rsid w:val="005D038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60EE"/>
    <w:rsid w:val="006C3B1E"/>
    <w:rsid w:val="006F49A9"/>
    <w:rsid w:val="00747C6F"/>
    <w:rsid w:val="0075131C"/>
    <w:rsid w:val="007653D3"/>
    <w:rsid w:val="0076787D"/>
    <w:rsid w:val="00775FE8"/>
    <w:rsid w:val="007A332A"/>
    <w:rsid w:val="007A401C"/>
    <w:rsid w:val="007B5402"/>
    <w:rsid w:val="007C1C3F"/>
    <w:rsid w:val="00823165"/>
    <w:rsid w:val="00823B9F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A017D6"/>
    <w:rsid w:val="00A11EB6"/>
    <w:rsid w:val="00A17F33"/>
    <w:rsid w:val="00A24EE2"/>
    <w:rsid w:val="00A4179C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5847"/>
    <w:rsid w:val="00E909BE"/>
    <w:rsid w:val="00E93CFE"/>
    <w:rsid w:val="00EB473F"/>
    <w:rsid w:val="00EB4B19"/>
    <w:rsid w:val="00EB5770"/>
    <w:rsid w:val="00EE2C15"/>
    <w:rsid w:val="00F22DEA"/>
    <w:rsid w:val="00F32F8E"/>
    <w:rsid w:val="00F60DFC"/>
    <w:rsid w:val="00F632D8"/>
    <w:rsid w:val="00F81253"/>
    <w:rsid w:val="00F95593"/>
    <w:rsid w:val="00F965F3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2D7E"/>
  <w15:docId w15:val="{FA48606D-E3B3-4486-8510-A09E0428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217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vironmentagencyjobs.tal.net/vx/mobile-0/appcentre-1/brand-2/candidate/so/pm/1/pl/1/opp/23489-Flood-Risk-Officer-23489/en-GB" TargetMode="External"/><Relationship Id="rId13" Type="http://schemas.openxmlformats.org/officeDocument/2006/relationships/image" Target="media/image10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prospects.ac.uk/job-profiles/data-analyst" TargetMode="External"/><Relationship Id="rId10" Type="http://schemas.openxmlformats.org/officeDocument/2006/relationships/hyperlink" Target="https://www.prospects.ac.uk/job-profiles/environmental-consultant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4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Brown</dc:creator>
  <cp:lastModifiedBy>Claire Brown</cp:lastModifiedBy>
  <cp:revision>1</cp:revision>
  <cp:lastPrinted>2004-07-08T14:42:00Z</cp:lastPrinted>
  <dcterms:created xsi:type="dcterms:W3CDTF">2023-05-24T13:52:00Z</dcterms:created>
  <dcterms:modified xsi:type="dcterms:W3CDTF">2023-05-24T13:57:00Z</dcterms:modified>
</cp:coreProperties>
</file>